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23294" w14:textId="77777777" w:rsidR="00EC6BDB" w:rsidRDefault="00EC6BDB" w:rsidP="00B611BE">
      <w:pPr>
        <w:spacing w:before="90" w:after="20"/>
        <w:ind w:right="1228"/>
        <w:jc w:val="center"/>
        <w:rPr>
          <w:rStyle w:val="Hipervnculo"/>
          <w:rFonts w:cs="Arial"/>
          <w:b/>
          <w:color w:val="auto"/>
          <w:sz w:val="20"/>
          <w:szCs w:val="20"/>
          <w:u w:val="none"/>
        </w:rPr>
      </w:pPr>
    </w:p>
    <w:p w14:paraId="4D175715" w14:textId="00140A77" w:rsidR="00B611BE" w:rsidRPr="00B611BE" w:rsidRDefault="00B611BE" w:rsidP="00B611BE">
      <w:pPr>
        <w:spacing w:before="90" w:after="20"/>
        <w:ind w:right="1228"/>
        <w:jc w:val="center"/>
      </w:pPr>
      <w:r w:rsidRPr="00B611BE">
        <w:rPr>
          <w:rStyle w:val="Hipervnculo"/>
          <w:rFonts w:cs="Arial"/>
          <w:b/>
          <w:color w:val="auto"/>
          <w:sz w:val="20"/>
          <w:szCs w:val="20"/>
          <w:u w:val="none"/>
        </w:rPr>
        <w:t>FORMULARIO DE AUTOBAREMACI</w:t>
      </w:r>
      <w:r w:rsidRPr="00B611BE">
        <w:rPr>
          <w:rFonts w:cs="Arial"/>
          <w:b/>
          <w:sz w:val="20"/>
          <w:szCs w:val="20"/>
        </w:rPr>
        <w:t>ÓN DE MÉRITOS</w:t>
      </w:r>
    </w:p>
    <w:p w14:paraId="1374A69C" w14:textId="77777777" w:rsidR="00B611BE" w:rsidRPr="00B611BE" w:rsidRDefault="00B611BE" w:rsidP="00B611BE">
      <w:pPr>
        <w:spacing w:before="90" w:after="20"/>
        <w:ind w:right="1228"/>
        <w:jc w:val="center"/>
      </w:pPr>
    </w:p>
    <w:tbl>
      <w:tblPr>
        <w:tblW w:w="0" w:type="auto"/>
        <w:tblInd w:w="-94" w:type="dxa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1830"/>
        <w:gridCol w:w="5175"/>
        <w:gridCol w:w="2175"/>
      </w:tblGrid>
      <w:tr w:rsidR="00B611BE" w14:paraId="5754C0DE" w14:textId="77777777" w:rsidTr="0052611F">
        <w:trPr>
          <w:trHeight w:val="333"/>
        </w:trPr>
        <w:tc>
          <w:tcPr>
            <w:tcW w:w="1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D286A50" w14:textId="77777777" w:rsidR="00B611BE" w:rsidRPr="001E744E" w:rsidRDefault="00B611BE" w:rsidP="0052611F">
            <w:pPr>
              <w:pStyle w:val="Contenidodelatabla"/>
              <w:rPr>
                <w:b/>
                <w:bCs/>
              </w:rPr>
            </w:pPr>
            <w:r w:rsidRPr="001E744E">
              <w:rPr>
                <w:rFonts w:eastAsia="Arial" w:cs="Arial"/>
                <w:b/>
                <w:bCs/>
                <w:sz w:val="20"/>
                <w:szCs w:val="20"/>
              </w:rPr>
              <w:t>CONVOCATORIA</w:t>
            </w:r>
          </w:p>
        </w:tc>
        <w:tc>
          <w:tcPr>
            <w:tcW w:w="7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36F62" w14:textId="77777777" w:rsidR="00B611BE" w:rsidRDefault="00B611BE" w:rsidP="0052611F">
            <w:pPr>
              <w:pStyle w:val="Contenidodelatabla"/>
              <w:snapToGrid w:val="0"/>
              <w:jc w:val="center"/>
              <w:rPr>
                <w:rFonts w:cs="Arial"/>
                <w:color w:val="C9211E"/>
                <w:sz w:val="20"/>
                <w:szCs w:val="20"/>
              </w:rPr>
            </w:pPr>
          </w:p>
        </w:tc>
      </w:tr>
      <w:tr w:rsidR="00B611BE" w14:paraId="68B82629" w14:textId="77777777" w:rsidTr="0052611F">
        <w:trPr>
          <w:trHeight w:val="263"/>
        </w:trPr>
        <w:tc>
          <w:tcPr>
            <w:tcW w:w="1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7DC50" w14:textId="77777777" w:rsidR="00B611BE" w:rsidRDefault="00B611BE" w:rsidP="00AD4BA8">
            <w:pPr>
              <w:spacing w:before="18" w:line="225" w:lineRule="exact"/>
              <w:ind w:right="298"/>
              <w:jc w:val="center"/>
            </w:pPr>
            <w:r>
              <w:rPr>
                <w:rFonts w:cs="Arial"/>
                <w:sz w:val="20"/>
                <w:szCs w:val="20"/>
              </w:rPr>
              <w:t>NIF</w:t>
            </w:r>
          </w:p>
        </w:tc>
        <w:tc>
          <w:tcPr>
            <w:tcW w:w="5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4BD6D5" w14:textId="77777777" w:rsidR="00B611BE" w:rsidRDefault="00B611BE" w:rsidP="00AD4BA8">
            <w:pPr>
              <w:spacing w:before="18" w:line="225" w:lineRule="exact"/>
              <w:ind w:right="2346"/>
              <w:jc w:val="center"/>
            </w:pPr>
            <w:r>
              <w:rPr>
                <w:rFonts w:cs="Arial"/>
                <w:sz w:val="20"/>
                <w:szCs w:val="20"/>
              </w:rPr>
              <w:t>APELLIDOS</w:t>
            </w:r>
          </w:p>
        </w:tc>
        <w:tc>
          <w:tcPr>
            <w:tcW w:w="2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7D8731" w14:textId="77777777" w:rsidR="00B611BE" w:rsidRDefault="00B611BE" w:rsidP="00AD4BA8">
            <w:pPr>
              <w:spacing w:before="20" w:line="223" w:lineRule="exact"/>
              <w:jc w:val="center"/>
            </w:pPr>
            <w:r>
              <w:rPr>
                <w:rFonts w:cs="Arial"/>
                <w:sz w:val="20"/>
                <w:szCs w:val="20"/>
              </w:rPr>
              <w:t>NOMBRE</w:t>
            </w:r>
          </w:p>
        </w:tc>
      </w:tr>
      <w:tr w:rsidR="00B611BE" w14:paraId="412A49C3" w14:textId="77777777" w:rsidTr="0052611F">
        <w:trPr>
          <w:trHeight w:val="442"/>
        </w:trPr>
        <w:tc>
          <w:tcPr>
            <w:tcW w:w="1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9CD80B" w14:textId="77777777" w:rsidR="00B611BE" w:rsidRDefault="00B611BE" w:rsidP="0052611F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5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92671" w14:textId="77777777" w:rsidR="00B611BE" w:rsidRDefault="00B611BE" w:rsidP="0052611F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48E0D" w14:textId="77777777" w:rsidR="00B611BE" w:rsidRDefault="00B611BE" w:rsidP="0052611F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</w:tbl>
    <w:p w14:paraId="0E5C8ACB" w14:textId="77777777" w:rsidR="00B611BE" w:rsidRDefault="00B611BE" w:rsidP="00B611BE">
      <w:pPr>
        <w:spacing w:before="9"/>
        <w:jc w:val="right"/>
        <w:rPr>
          <w:rFonts w:cs="Arial"/>
          <w:b/>
          <w:sz w:val="20"/>
          <w:szCs w:val="20"/>
        </w:rPr>
      </w:pPr>
    </w:p>
    <w:tbl>
      <w:tblPr>
        <w:tblW w:w="0" w:type="auto"/>
        <w:tblInd w:w="-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69"/>
        <w:gridCol w:w="1596"/>
        <w:gridCol w:w="1140"/>
        <w:gridCol w:w="1065"/>
        <w:gridCol w:w="1245"/>
        <w:gridCol w:w="1365"/>
      </w:tblGrid>
      <w:tr w:rsidR="00B611BE" w14:paraId="7205F54B" w14:textId="77777777" w:rsidTr="0052611F">
        <w:trPr>
          <w:trHeight w:val="382"/>
        </w:trPr>
        <w:tc>
          <w:tcPr>
            <w:tcW w:w="91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455621" w14:textId="4318CA2E" w:rsidR="00B611BE" w:rsidRPr="001E744E" w:rsidRDefault="00B611BE" w:rsidP="0052611F">
            <w:pPr>
              <w:spacing w:before="138" w:line="225" w:lineRule="exact"/>
              <w:rPr>
                <w:b/>
                <w:bCs/>
              </w:rPr>
            </w:pPr>
            <w:r w:rsidRPr="001E744E">
              <w:rPr>
                <w:rFonts w:cs="Arial"/>
                <w:b/>
                <w:bCs/>
                <w:sz w:val="18"/>
                <w:szCs w:val="18"/>
              </w:rPr>
              <w:t xml:space="preserve">TIEMPO DE SERVICIOS PRESTADOS </w:t>
            </w:r>
          </w:p>
        </w:tc>
      </w:tr>
      <w:tr w:rsidR="00B611BE" w14:paraId="18B052DE" w14:textId="77777777" w:rsidTr="0052611F">
        <w:tblPrEx>
          <w:tblCellMar>
            <w:left w:w="2" w:type="dxa"/>
          </w:tblCellMar>
        </w:tblPrEx>
        <w:trPr>
          <w:trHeight w:val="322"/>
        </w:trPr>
        <w:tc>
          <w:tcPr>
            <w:tcW w:w="2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9A03F1F" w14:textId="77777777" w:rsidR="00B611BE" w:rsidRDefault="00B611BE" w:rsidP="0052611F">
            <w:pPr>
              <w:spacing w:before="78" w:line="225" w:lineRule="exact"/>
              <w:ind w:left="17"/>
              <w:jc w:val="both"/>
            </w:pPr>
            <w:r>
              <w:rPr>
                <w:rFonts w:cs="Arial"/>
                <w:sz w:val="18"/>
                <w:szCs w:val="18"/>
              </w:rPr>
              <w:t>ADMINISTRACIÓN PÚBLICA/EMPRESA PRIVADA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27249" w14:textId="77777777" w:rsidR="00B611BE" w:rsidRDefault="00B611BE" w:rsidP="0052611F">
            <w:pPr>
              <w:spacing w:before="78" w:line="225" w:lineRule="exact"/>
              <w:ind w:left="17"/>
            </w:pPr>
            <w:r>
              <w:rPr>
                <w:rFonts w:cs="Arial"/>
                <w:sz w:val="18"/>
                <w:szCs w:val="18"/>
              </w:rPr>
              <w:t>CATEGORÍA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07352F" w14:textId="77777777" w:rsidR="00B611BE" w:rsidRDefault="00B611BE" w:rsidP="0052611F">
            <w:pPr>
              <w:jc w:val="center"/>
            </w:pPr>
            <w:r>
              <w:rPr>
                <w:rFonts w:cs="Arial"/>
                <w:sz w:val="18"/>
                <w:szCs w:val="18"/>
              </w:rPr>
              <w:t>FECHA INICIO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1901DAD" w14:textId="77777777" w:rsidR="00B611BE" w:rsidRDefault="00B611BE" w:rsidP="0052611F">
            <w:pPr>
              <w:tabs>
                <w:tab w:val="left" w:pos="3285"/>
              </w:tabs>
              <w:jc w:val="center"/>
            </w:pPr>
            <w:r>
              <w:rPr>
                <w:rFonts w:cs="Arial"/>
                <w:sz w:val="18"/>
                <w:szCs w:val="18"/>
              </w:rPr>
              <w:t>FECHA FIN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0CF21E7" w14:textId="77777777" w:rsidR="00B611BE" w:rsidRDefault="00B611BE" w:rsidP="0052611F">
            <w:pPr>
              <w:tabs>
                <w:tab w:val="left" w:pos="3285"/>
              </w:tabs>
              <w:jc w:val="center"/>
            </w:pPr>
            <w:r>
              <w:rPr>
                <w:rFonts w:cs="Arial"/>
                <w:sz w:val="18"/>
                <w:szCs w:val="18"/>
              </w:rPr>
              <w:t xml:space="preserve">MESES Y </w:t>
            </w:r>
            <w:r>
              <w:rPr>
                <w:rFonts w:cs="Arial"/>
                <w:color w:val="000000"/>
                <w:sz w:val="18"/>
                <w:szCs w:val="18"/>
              </w:rPr>
              <w:t>DÍAS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493A2" w14:textId="77777777" w:rsidR="00B611BE" w:rsidRDefault="00B611BE" w:rsidP="0052611F">
            <w:pPr>
              <w:tabs>
                <w:tab w:val="left" w:pos="3285"/>
              </w:tabs>
              <w:jc w:val="center"/>
            </w:pPr>
            <w:r>
              <w:rPr>
                <w:rFonts w:cs="Arial"/>
                <w:sz w:val="18"/>
                <w:szCs w:val="18"/>
              </w:rPr>
              <w:t>PUNTOS</w:t>
            </w:r>
          </w:p>
        </w:tc>
      </w:tr>
      <w:tr w:rsidR="00B611BE" w14:paraId="55A29702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67DE26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C226EF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5C4B1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4BA320F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F4ED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1FEBB7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5B9A06D1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88052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AE32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28AF7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BE0952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C74EC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66FC1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04760E09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04799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A2EE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A6874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A1429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84FF8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4C12B2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63320C86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051ACE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218C5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CFF6D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33FEBD6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7588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BAFC0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0215879A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2175E3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869FF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B4098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DEFD86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B0EA5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A5AAE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68497FB6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FFCFE0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D68F4F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448663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E4891E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6CEED5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133E4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4078D02C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B5595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1FC02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9DAD8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179F02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3C170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D02FF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009C9CF1" w14:textId="77777777" w:rsidTr="0052611F">
        <w:tblPrEx>
          <w:tblCellMar>
            <w:left w:w="2" w:type="dxa"/>
          </w:tblCellMar>
        </w:tblPrEx>
        <w:trPr>
          <w:trHeight w:hRule="exact" w:val="255"/>
        </w:trPr>
        <w:tc>
          <w:tcPr>
            <w:tcW w:w="27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5D6F22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5085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EE4F7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6B8237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F46B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94A1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5578C74B" w14:textId="77777777" w:rsidTr="0052611F">
        <w:trPr>
          <w:trHeight w:hRule="exact" w:val="302"/>
        </w:trPr>
        <w:tc>
          <w:tcPr>
            <w:tcW w:w="4365" w:type="dxa"/>
            <w:gridSpan w:val="2"/>
            <w:vAlign w:val="center"/>
          </w:tcPr>
          <w:p w14:paraId="133D86B2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3A65168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E49C4" w14:textId="77777777" w:rsidR="00B611BE" w:rsidRDefault="00B611BE" w:rsidP="0052611F">
            <w:pPr>
              <w:jc w:val="right"/>
            </w:pPr>
            <w:r>
              <w:rPr>
                <w:rFonts w:cs="Arial"/>
                <w:sz w:val="20"/>
                <w:szCs w:val="20"/>
              </w:rPr>
              <w:t xml:space="preserve">SUBTOTAL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CB01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</w:tbl>
    <w:p w14:paraId="15827199" w14:textId="77777777" w:rsidR="00B611BE" w:rsidRDefault="00B611BE" w:rsidP="00B611BE">
      <w:pPr>
        <w:spacing w:before="10"/>
        <w:jc w:val="right"/>
        <w:rPr>
          <w:rFonts w:cs="Arial"/>
          <w:b/>
          <w:sz w:val="20"/>
          <w:szCs w:val="20"/>
        </w:rPr>
      </w:pPr>
    </w:p>
    <w:tbl>
      <w:tblPr>
        <w:tblW w:w="9180" w:type="dxa"/>
        <w:tblInd w:w="-116" w:type="dxa"/>
        <w:tblLayout w:type="fixed"/>
        <w:tblCellMar>
          <w:top w:w="55" w:type="dxa"/>
          <w:left w:w="2" w:type="dxa"/>
          <w:bottom w:w="55" w:type="dxa"/>
          <w:right w:w="2" w:type="dxa"/>
        </w:tblCellMar>
        <w:tblLook w:val="0000" w:firstRow="0" w:lastRow="0" w:firstColumn="0" w:lastColumn="0" w:noHBand="0" w:noVBand="0"/>
      </w:tblPr>
      <w:tblGrid>
        <w:gridCol w:w="4649"/>
        <w:gridCol w:w="130"/>
        <w:gridCol w:w="1536"/>
        <w:gridCol w:w="1515"/>
        <w:gridCol w:w="1350"/>
      </w:tblGrid>
      <w:tr w:rsidR="00B611BE" w14:paraId="42F76D84" w14:textId="77777777" w:rsidTr="001E744E">
        <w:trPr>
          <w:trHeight w:val="366"/>
        </w:trPr>
        <w:tc>
          <w:tcPr>
            <w:tcW w:w="918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4CBCE5" w14:textId="29110FEB" w:rsidR="00B611BE" w:rsidRPr="001E744E" w:rsidRDefault="00B611BE" w:rsidP="0052611F">
            <w:pPr>
              <w:spacing w:before="120" w:line="227" w:lineRule="exact"/>
              <w:ind w:left="18"/>
              <w:rPr>
                <w:b/>
                <w:bCs/>
              </w:rPr>
            </w:pPr>
            <w:r>
              <w:rPr>
                <w:rFonts w:eastAsia="Arial" w:cs="Arial"/>
                <w:sz w:val="20"/>
                <w:szCs w:val="20"/>
              </w:rPr>
              <w:t xml:space="preserve"> </w:t>
            </w:r>
            <w:r w:rsidRPr="001E744E">
              <w:rPr>
                <w:rFonts w:cs="Arial"/>
                <w:b/>
                <w:bCs/>
                <w:sz w:val="18"/>
                <w:szCs w:val="18"/>
              </w:rPr>
              <w:t xml:space="preserve">CURSOS DE FORMACIÓN </w:t>
            </w:r>
          </w:p>
        </w:tc>
      </w:tr>
      <w:tr w:rsidR="00B611BE" w14:paraId="1C93D64C" w14:textId="77777777" w:rsidTr="001E744E">
        <w:trPr>
          <w:trHeight w:val="353"/>
        </w:trPr>
        <w:tc>
          <w:tcPr>
            <w:tcW w:w="47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313001" w14:textId="77777777" w:rsidR="00B611BE" w:rsidRDefault="00B611BE" w:rsidP="0052611F">
            <w:r>
              <w:rPr>
                <w:rFonts w:cs="Arial"/>
                <w:color w:val="000000"/>
                <w:sz w:val="18"/>
                <w:szCs w:val="18"/>
              </w:rPr>
              <w:t>NOMBRE DEL CURSO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B620A" w14:textId="77777777" w:rsidR="00B611BE" w:rsidRDefault="00B611BE" w:rsidP="0052611F">
            <w:pPr>
              <w:jc w:val="center"/>
            </w:pPr>
            <w:r>
              <w:rPr>
                <w:rFonts w:cs="Arial"/>
                <w:color w:val="000000"/>
                <w:sz w:val="18"/>
                <w:szCs w:val="18"/>
              </w:rPr>
              <w:t>CENTROS OFICIALES</w:t>
            </w: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BD0501" w14:textId="77777777" w:rsidR="00B611BE" w:rsidRDefault="00B611BE" w:rsidP="0052611F">
            <w:pPr>
              <w:jc w:val="center"/>
            </w:pPr>
            <w:r>
              <w:rPr>
                <w:rFonts w:cs="Arial"/>
                <w:sz w:val="18"/>
                <w:szCs w:val="18"/>
              </w:rPr>
              <w:t>HORAS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75DC5E" w14:textId="77777777" w:rsidR="00B611BE" w:rsidRDefault="00B611BE" w:rsidP="0052611F">
            <w:pPr>
              <w:jc w:val="center"/>
            </w:pPr>
            <w:r>
              <w:rPr>
                <w:rFonts w:cs="Arial"/>
                <w:sz w:val="18"/>
                <w:szCs w:val="18"/>
              </w:rPr>
              <w:t>PUNTOS</w:t>
            </w:r>
          </w:p>
        </w:tc>
      </w:tr>
      <w:tr w:rsidR="00B611BE" w14:paraId="1AACF73B" w14:textId="77777777" w:rsidTr="001E744E">
        <w:trPr>
          <w:trHeight w:val="170"/>
        </w:trPr>
        <w:tc>
          <w:tcPr>
            <w:tcW w:w="47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90D469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19FD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CD6035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F0A31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7E6956F3" w14:textId="77777777" w:rsidTr="001E744E">
        <w:trPr>
          <w:trHeight w:val="248"/>
        </w:trPr>
        <w:tc>
          <w:tcPr>
            <w:tcW w:w="47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95586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DCD60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6CA0E2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4E31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6C0171A9" w14:textId="77777777" w:rsidTr="001E744E">
        <w:trPr>
          <w:trHeight w:val="248"/>
        </w:trPr>
        <w:tc>
          <w:tcPr>
            <w:tcW w:w="477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39A7CF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769A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CDAB2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2C9FF7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37F538BD" w14:textId="77777777" w:rsidTr="001E744E">
        <w:trPr>
          <w:trHeight w:val="248"/>
        </w:trPr>
        <w:tc>
          <w:tcPr>
            <w:tcW w:w="477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7263A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6679F3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14F85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347EE7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0DD916E1" w14:textId="77777777" w:rsidTr="001E744E">
        <w:trPr>
          <w:trHeight w:val="248"/>
        </w:trPr>
        <w:tc>
          <w:tcPr>
            <w:tcW w:w="477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8E75D0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A8D85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402CE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C6A5D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309879FF" w14:textId="77777777" w:rsidTr="001E744E">
        <w:trPr>
          <w:trHeight w:val="248"/>
        </w:trPr>
        <w:tc>
          <w:tcPr>
            <w:tcW w:w="477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F65D7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02DA78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8426F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D8288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47576B23" w14:textId="77777777" w:rsidTr="001E744E">
        <w:trPr>
          <w:trHeight w:val="251"/>
        </w:trPr>
        <w:tc>
          <w:tcPr>
            <w:tcW w:w="47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CFE22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E37AB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A6261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8CF31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50750206" w14:textId="77777777" w:rsidTr="001E744E">
        <w:trPr>
          <w:trHeight w:val="251"/>
        </w:trPr>
        <w:tc>
          <w:tcPr>
            <w:tcW w:w="477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B60231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7F01E6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87DD8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807E2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28F8D6F9" w14:textId="77777777" w:rsidTr="001E744E">
        <w:tblPrEx>
          <w:tblCellMar>
            <w:left w:w="55" w:type="dxa"/>
            <w:right w:w="55" w:type="dxa"/>
          </w:tblCellMar>
        </w:tblPrEx>
        <w:trPr>
          <w:trHeight w:val="251"/>
        </w:trPr>
        <w:tc>
          <w:tcPr>
            <w:tcW w:w="4649" w:type="dxa"/>
            <w:vAlign w:val="center"/>
          </w:tcPr>
          <w:p w14:paraId="350CFCF4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0" w:type="dxa"/>
            <w:vAlign w:val="center"/>
          </w:tcPr>
          <w:p w14:paraId="4E50DFED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0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B6549" w14:textId="77777777" w:rsidR="00B611BE" w:rsidRDefault="00B611BE" w:rsidP="0052611F">
            <w:pPr>
              <w:jc w:val="right"/>
            </w:pPr>
            <w:r>
              <w:rPr>
                <w:rFonts w:cs="Arial"/>
                <w:sz w:val="20"/>
                <w:szCs w:val="20"/>
              </w:rPr>
              <w:t xml:space="preserve">SUBTOTAL 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9615C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</w:tbl>
    <w:p w14:paraId="6D5BCC0C" w14:textId="77777777" w:rsidR="00B611BE" w:rsidRDefault="00B611BE" w:rsidP="00B611BE">
      <w:pPr>
        <w:spacing w:before="10"/>
        <w:jc w:val="right"/>
        <w:rPr>
          <w:rFonts w:cs="Arial"/>
          <w:b/>
          <w:sz w:val="20"/>
          <w:szCs w:val="20"/>
        </w:rPr>
      </w:pPr>
    </w:p>
    <w:tbl>
      <w:tblPr>
        <w:tblW w:w="0" w:type="auto"/>
        <w:tblInd w:w="-109" w:type="dxa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7830"/>
        <w:gridCol w:w="1365"/>
      </w:tblGrid>
      <w:tr w:rsidR="00B611BE" w14:paraId="71B8E896" w14:textId="77777777" w:rsidTr="0052611F">
        <w:trPr>
          <w:trHeight w:val="383"/>
        </w:trPr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5AFCE09" w14:textId="0E9C6F9C" w:rsidR="00B611BE" w:rsidRPr="001E744E" w:rsidRDefault="00B611BE" w:rsidP="0052611F">
            <w:pPr>
              <w:spacing w:before="136" w:line="227" w:lineRule="exact"/>
              <w:ind w:left="18"/>
              <w:rPr>
                <w:b/>
                <w:bCs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 w:rsidRPr="001E744E">
              <w:rPr>
                <w:rFonts w:cs="Arial"/>
                <w:b/>
                <w:bCs/>
                <w:sz w:val="18"/>
                <w:szCs w:val="18"/>
              </w:rPr>
              <w:t xml:space="preserve">TITULACIÓN ACADÉMICA 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801BD6" w14:textId="77777777" w:rsidR="00B611BE" w:rsidRDefault="00B611BE" w:rsidP="0052611F">
            <w:pPr>
              <w:jc w:val="center"/>
            </w:pPr>
            <w:r>
              <w:rPr>
                <w:rFonts w:cs="Arial"/>
                <w:sz w:val="18"/>
                <w:szCs w:val="18"/>
              </w:rPr>
              <w:t>PUNTOS</w:t>
            </w:r>
          </w:p>
        </w:tc>
      </w:tr>
      <w:tr w:rsidR="00B611BE" w14:paraId="7CADEEC4" w14:textId="77777777" w:rsidTr="001E744E">
        <w:trPr>
          <w:trHeight w:val="293"/>
        </w:trPr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BFA878" w14:textId="77777777" w:rsidR="00B611BE" w:rsidRDefault="00B611BE" w:rsidP="0052611F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AEE5AD" w14:textId="77777777" w:rsidR="00B611BE" w:rsidRDefault="00B611BE" w:rsidP="0052611F">
            <w:pPr>
              <w:snapToGrid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B611BE" w14:paraId="0CAE29C8" w14:textId="77777777" w:rsidTr="001E744E">
        <w:trPr>
          <w:trHeight w:val="270"/>
        </w:trPr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DDC00" w14:textId="77777777" w:rsidR="00B611BE" w:rsidRDefault="00B611BE" w:rsidP="0052611F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DDBD26" w14:textId="77777777" w:rsidR="00B611BE" w:rsidRDefault="00B611BE" w:rsidP="0052611F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  <w:tr w:rsidR="00B611BE" w14:paraId="707ABD6B" w14:textId="77777777" w:rsidTr="0052611F">
        <w:trPr>
          <w:trHeight w:val="253"/>
        </w:trPr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85A25E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B2B947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B611BE" w14:paraId="00DDAFBA" w14:textId="77777777" w:rsidTr="001E744E">
        <w:trPr>
          <w:trHeight w:val="306"/>
        </w:trPr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1AFFA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8D845" w14:textId="77777777" w:rsidR="00B611BE" w:rsidRDefault="00B611BE" w:rsidP="0052611F">
            <w:pPr>
              <w:snapToGrid w:val="0"/>
              <w:jc w:val="right"/>
              <w:rPr>
                <w:rFonts w:cs="Arial"/>
                <w:sz w:val="20"/>
                <w:szCs w:val="20"/>
              </w:rPr>
            </w:pPr>
          </w:p>
        </w:tc>
      </w:tr>
    </w:tbl>
    <w:p w14:paraId="53AB322F" w14:textId="77777777" w:rsidR="00B611BE" w:rsidRDefault="00B611BE" w:rsidP="00B611BE">
      <w:pPr>
        <w:rPr>
          <w:rFonts w:cs="Arial"/>
          <w:sz w:val="20"/>
          <w:szCs w:val="20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417"/>
      </w:tblGrid>
      <w:tr w:rsidR="003F62B0" w14:paraId="43CF750A" w14:textId="77777777" w:rsidTr="00465998">
        <w:tc>
          <w:tcPr>
            <w:tcW w:w="7797" w:type="dxa"/>
          </w:tcPr>
          <w:p w14:paraId="237E78E6" w14:textId="07AE9DF1" w:rsidR="00B611BE" w:rsidRDefault="00B611BE">
            <w:pPr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UBTOTAL</w:t>
            </w:r>
          </w:p>
        </w:tc>
        <w:tc>
          <w:tcPr>
            <w:tcW w:w="1417" w:type="dxa"/>
          </w:tcPr>
          <w:p w14:paraId="45F0D95C" w14:textId="77777777" w:rsidR="00B611BE" w:rsidRDefault="00B611BE" w:rsidP="00B611BE">
            <w:pPr>
              <w:rPr>
                <w:rFonts w:cs="Arial"/>
                <w:sz w:val="20"/>
                <w:szCs w:val="20"/>
              </w:rPr>
            </w:pPr>
          </w:p>
        </w:tc>
      </w:tr>
      <w:tr w:rsidR="003F62B0" w14:paraId="74967430" w14:textId="77777777" w:rsidTr="00465998">
        <w:trPr>
          <w:trHeight w:val="369"/>
        </w:trPr>
        <w:tc>
          <w:tcPr>
            <w:tcW w:w="7797" w:type="dxa"/>
          </w:tcPr>
          <w:p w14:paraId="08C9D994" w14:textId="2BC59D29" w:rsidR="00B611BE" w:rsidRPr="001E744E" w:rsidRDefault="00B611BE">
            <w:pPr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 w:rsidRPr="001E744E">
              <w:rPr>
                <w:rFonts w:cs="Arial"/>
                <w:b/>
                <w:bCs/>
                <w:sz w:val="18"/>
                <w:szCs w:val="18"/>
              </w:rPr>
              <w:t>TOTAL</w:t>
            </w:r>
            <w:proofErr w:type="gramEnd"/>
            <w:r w:rsidRPr="001E744E">
              <w:rPr>
                <w:rFonts w:cs="Arial"/>
                <w:b/>
                <w:bCs/>
                <w:sz w:val="18"/>
                <w:szCs w:val="18"/>
              </w:rPr>
              <w:t xml:space="preserve"> MÉRITOS</w:t>
            </w:r>
          </w:p>
        </w:tc>
        <w:tc>
          <w:tcPr>
            <w:tcW w:w="1417" w:type="dxa"/>
          </w:tcPr>
          <w:p w14:paraId="42ACA72E" w14:textId="77777777" w:rsidR="00B611BE" w:rsidRDefault="00B611BE" w:rsidP="00B611BE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37818B01" w14:textId="77777777" w:rsidR="00B611BE" w:rsidRDefault="00B611BE" w:rsidP="00B611BE">
      <w:pPr>
        <w:rPr>
          <w:rFonts w:cs="Arial"/>
          <w:sz w:val="20"/>
          <w:szCs w:val="20"/>
        </w:rPr>
      </w:pPr>
    </w:p>
    <w:p w14:paraId="70E40602" w14:textId="77777777" w:rsidR="004C7027" w:rsidRPr="00C34C59" w:rsidRDefault="004C7027" w:rsidP="00CB0917">
      <w:pPr>
        <w:rPr>
          <w:rFonts w:ascii="Calibri" w:eastAsia="Times New Roman" w:hAnsi="Calibri" w:cs="Calibri"/>
          <w:lang w:eastAsia="es-ES"/>
        </w:rPr>
      </w:pPr>
    </w:p>
    <w:sectPr w:rsidR="004C7027" w:rsidRPr="00C34C59" w:rsidSect="00B611BE">
      <w:headerReference w:type="default" r:id="rId7"/>
      <w:footerReference w:type="default" r:id="rId8"/>
      <w:pgSz w:w="11906" w:h="16838"/>
      <w:pgMar w:top="1560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5BF98" w14:textId="77777777" w:rsidR="00BA1F83" w:rsidRDefault="00BA1F83" w:rsidP="00D97EE2">
      <w:r>
        <w:separator/>
      </w:r>
    </w:p>
  </w:endnote>
  <w:endnote w:type="continuationSeparator" w:id="0">
    <w:p w14:paraId="032F2AD5" w14:textId="77777777" w:rsidR="00BA1F83" w:rsidRDefault="00BA1F83" w:rsidP="00D9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87D1" w14:textId="77777777" w:rsidR="000E535B" w:rsidRPr="0084566C" w:rsidRDefault="000E535B" w:rsidP="000E535B">
    <w:pPr>
      <w:pStyle w:val="western"/>
      <w:spacing w:before="0" w:beforeAutospacing="0" w:after="0"/>
      <w:jc w:val="center"/>
      <w:rPr>
        <w:sz w:val="16"/>
        <w:szCs w:val="16"/>
        <w:lang w:val="fr-FR"/>
      </w:rPr>
    </w:pPr>
    <w:r>
      <w:rPr>
        <w:sz w:val="16"/>
        <w:szCs w:val="16"/>
      </w:rPr>
      <w:t xml:space="preserve">C/ </w:t>
    </w:r>
    <w:proofErr w:type="spellStart"/>
    <w:r>
      <w:rPr>
        <w:sz w:val="16"/>
        <w:szCs w:val="16"/>
      </w:rPr>
      <w:t>Secorún</w:t>
    </w:r>
    <w:proofErr w:type="spellEnd"/>
    <w:r>
      <w:rPr>
        <w:sz w:val="16"/>
        <w:szCs w:val="16"/>
      </w:rPr>
      <w:t xml:space="preserve">, 35.  22600 SABIÑÁNIGO (Huesca). Tfno. 974 483 311. </w:t>
    </w:r>
    <w:proofErr w:type="gramStart"/>
    <w:r w:rsidRPr="0084566C">
      <w:rPr>
        <w:sz w:val="16"/>
        <w:szCs w:val="16"/>
        <w:lang w:val="fr-FR"/>
      </w:rPr>
      <w:t>Fax:</w:t>
    </w:r>
    <w:proofErr w:type="gramEnd"/>
    <w:r w:rsidRPr="0084566C">
      <w:rPr>
        <w:sz w:val="16"/>
        <w:szCs w:val="16"/>
        <w:lang w:val="fr-FR"/>
      </w:rPr>
      <w:t xml:space="preserve"> 974 483 437</w:t>
    </w:r>
  </w:p>
  <w:p w14:paraId="1B6C23A9" w14:textId="77777777" w:rsidR="000E535B" w:rsidRPr="0084566C" w:rsidRDefault="000E535B" w:rsidP="000E535B">
    <w:pPr>
      <w:pStyle w:val="western"/>
      <w:spacing w:before="0" w:beforeAutospacing="0" w:after="0"/>
      <w:jc w:val="center"/>
      <w:rPr>
        <w:lang w:val="fr-FR"/>
      </w:rPr>
    </w:pPr>
    <w:hyperlink r:id="rId1" w:history="1">
      <w:r w:rsidRPr="0084566C">
        <w:rPr>
          <w:rStyle w:val="Hipervnculo"/>
          <w:color w:val="auto"/>
          <w:sz w:val="16"/>
          <w:szCs w:val="16"/>
          <w:u w:val="none"/>
          <w:lang w:val="fr-FR"/>
        </w:rPr>
        <w:t>info@comarcaaltogallego.es</w:t>
      </w:r>
    </w:hyperlink>
    <w:r w:rsidRPr="0084566C">
      <w:rPr>
        <w:color w:val="auto"/>
        <w:sz w:val="16"/>
        <w:szCs w:val="16"/>
        <w:lang w:val="fr-FR"/>
      </w:rPr>
      <w:t xml:space="preserve">  </w:t>
    </w:r>
    <w:hyperlink r:id="rId2" w:history="1">
      <w:r w:rsidRPr="0084566C">
        <w:rPr>
          <w:rStyle w:val="Hipervnculo"/>
          <w:color w:val="auto"/>
          <w:sz w:val="16"/>
          <w:szCs w:val="16"/>
          <w:u w:val="none"/>
          <w:lang w:val="fr-FR"/>
        </w:rPr>
        <w:t>www.comarcaaltogallego.es</w:t>
      </w:r>
    </w:hyperlink>
    <w:r w:rsidRPr="0084566C">
      <w:rPr>
        <w:sz w:val="16"/>
        <w:szCs w:val="16"/>
        <w:lang w:val="fr-FR"/>
      </w:rPr>
      <w:t xml:space="preserve">  www.pirineosaltogallego.com</w:t>
    </w:r>
  </w:p>
  <w:p w14:paraId="1EA0CFDB" w14:textId="77777777" w:rsidR="000E535B" w:rsidRPr="0084566C" w:rsidRDefault="000E535B">
    <w:pPr>
      <w:pStyle w:val="Piedepgina"/>
      <w:rPr>
        <w:lang w:val="fr-FR"/>
      </w:rPr>
    </w:pPr>
  </w:p>
  <w:p w14:paraId="1A52C6A6" w14:textId="77777777" w:rsidR="00D97EE2" w:rsidRPr="0084566C" w:rsidRDefault="00D97EE2">
    <w:pPr>
      <w:pStyle w:val="Piedepgin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9175A" w14:textId="77777777" w:rsidR="00BA1F83" w:rsidRDefault="00BA1F83" w:rsidP="00D97EE2">
      <w:r>
        <w:separator/>
      </w:r>
    </w:p>
  </w:footnote>
  <w:footnote w:type="continuationSeparator" w:id="0">
    <w:p w14:paraId="7E0476AD" w14:textId="77777777" w:rsidR="00BA1F83" w:rsidRDefault="00BA1F83" w:rsidP="00D97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AD7C3" w14:textId="4B4498C0" w:rsidR="00D97EE2" w:rsidRDefault="001E744E">
    <w:pPr>
      <w:pStyle w:val="Encabezado"/>
    </w:pPr>
    <w:r>
      <w:rPr>
        <w:noProof/>
        <w:lang w:eastAsia="es-ES"/>
      </w:rPr>
      <w:drawing>
        <wp:inline distT="0" distB="0" distL="0" distR="0" wp14:anchorId="2BF4C527" wp14:editId="1DBF3442">
          <wp:extent cx="2276475" cy="5715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562B7"/>
    <w:multiLevelType w:val="hybridMultilevel"/>
    <w:tmpl w:val="B3B008DA"/>
    <w:lvl w:ilvl="0" w:tplc="0C0A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147174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2E"/>
    <w:rsid w:val="00040284"/>
    <w:rsid w:val="000C40E6"/>
    <w:rsid w:val="000E535B"/>
    <w:rsid w:val="000F1C04"/>
    <w:rsid w:val="00155E25"/>
    <w:rsid w:val="00176F7B"/>
    <w:rsid w:val="001E4A2B"/>
    <w:rsid w:val="001E744E"/>
    <w:rsid w:val="00225AB1"/>
    <w:rsid w:val="00244B9E"/>
    <w:rsid w:val="00262FCD"/>
    <w:rsid w:val="002A7B2D"/>
    <w:rsid w:val="002B568B"/>
    <w:rsid w:val="003207C9"/>
    <w:rsid w:val="003F62B0"/>
    <w:rsid w:val="004149E4"/>
    <w:rsid w:val="00414CFD"/>
    <w:rsid w:val="0046420F"/>
    <w:rsid w:val="00465998"/>
    <w:rsid w:val="004C7027"/>
    <w:rsid w:val="00675B75"/>
    <w:rsid w:val="006C1946"/>
    <w:rsid w:val="00701014"/>
    <w:rsid w:val="00707012"/>
    <w:rsid w:val="00740DF9"/>
    <w:rsid w:val="00781449"/>
    <w:rsid w:val="007D682E"/>
    <w:rsid w:val="00812D87"/>
    <w:rsid w:val="0084566C"/>
    <w:rsid w:val="00880683"/>
    <w:rsid w:val="008846D2"/>
    <w:rsid w:val="008C1FAE"/>
    <w:rsid w:val="009063C9"/>
    <w:rsid w:val="00940A9C"/>
    <w:rsid w:val="00987892"/>
    <w:rsid w:val="0099172C"/>
    <w:rsid w:val="009B4430"/>
    <w:rsid w:val="009C4163"/>
    <w:rsid w:val="009D4C3A"/>
    <w:rsid w:val="00A14A82"/>
    <w:rsid w:val="00A240FB"/>
    <w:rsid w:val="00AB3CD0"/>
    <w:rsid w:val="00AD4BA8"/>
    <w:rsid w:val="00B016A8"/>
    <w:rsid w:val="00B44BD9"/>
    <w:rsid w:val="00B51E18"/>
    <w:rsid w:val="00B611BE"/>
    <w:rsid w:val="00B756D9"/>
    <w:rsid w:val="00BA1F83"/>
    <w:rsid w:val="00BD598A"/>
    <w:rsid w:val="00C34C59"/>
    <w:rsid w:val="00C93CD7"/>
    <w:rsid w:val="00CB0917"/>
    <w:rsid w:val="00CF69F2"/>
    <w:rsid w:val="00D24E63"/>
    <w:rsid w:val="00D97EE2"/>
    <w:rsid w:val="00DF70CE"/>
    <w:rsid w:val="00E235A9"/>
    <w:rsid w:val="00EC6BDB"/>
    <w:rsid w:val="00EE7DB3"/>
    <w:rsid w:val="00F12227"/>
    <w:rsid w:val="00F47D35"/>
    <w:rsid w:val="00F8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5521B"/>
  <w15:docId w15:val="{E6CA9038-361E-49A3-A1D5-FBA11AC6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Calibri" w:hAnsi="Arial Narrow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1BE"/>
    <w:pPr>
      <w:widowControl w:val="0"/>
      <w:suppressAutoHyphens/>
    </w:pPr>
    <w:rPr>
      <w:rFonts w:ascii="Arial" w:eastAsia="DejaVu Sans" w:hAnsi="Arial" w:cs="DejaVu Sans"/>
      <w:sz w:val="22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E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7EE2"/>
  </w:style>
  <w:style w:type="paragraph" w:styleId="Piedepgina">
    <w:name w:val="footer"/>
    <w:basedOn w:val="Normal"/>
    <w:link w:val="PiedepginaCar"/>
    <w:uiPriority w:val="99"/>
    <w:unhideWhenUsed/>
    <w:rsid w:val="00D97E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E2"/>
  </w:style>
  <w:style w:type="paragraph" w:styleId="Textodeglobo">
    <w:name w:val="Balloon Text"/>
    <w:basedOn w:val="Normal"/>
    <w:link w:val="TextodegloboCar"/>
    <w:uiPriority w:val="99"/>
    <w:semiHidden/>
    <w:unhideWhenUsed/>
    <w:rsid w:val="00D97E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7EE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D97EE2"/>
    <w:pPr>
      <w:spacing w:before="100" w:beforeAutospacing="1" w:after="119"/>
    </w:pPr>
    <w:rPr>
      <w:rFonts w:eastAsia="Times New Roman" w:cs="Arial"/>
      <w:color w:val="000000"/>
      <w:lang w:eastAsia="es-ES"/>
    </w:rPr>
  </w:style>
  <w:style w:type="character" w:styleId="Hipervnculo">
    <w:name w:val="Hyperlink"/>
    <w:uiPriority w:val="99"/>
    <w:unhideWhenUsed/>
    <w:rsid w:val="00D97EE2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B611BE"/>
    <w:pPr>
      <w:spacing w:after="120"/>
    </w:pPr>
  </w:style>
  <w:style w:type="character" w:customStyle="1" w:styleId="TextoindependienteCar">
    <w:name w:val="Texto independiente Car"/>
    <w:link w:val="Textoindependiente"/>
    <w:rsid w:val="00B611BE"/>
    <w:rPr>
      <w:rFonts w:ascii="Arial" w:eastAsia="DejaVu Sans" w:hAnsi="Arial" w:cs="DejaVu Sans"/>
      <w:sz w:val="22"/>
      <w:szCs w:val="24"/>
      <w:lang w:eastAsia="zh-CN" w:bidi="hi-IN"/>
    </w:rPr>
  </w:style>
  <w:style w:type="paragraph" w:customStyle="1" w:styleId="Contenidodelatabla">
    <w:name w:val="Contenido de la tabla"/>
    <w:basedOn w:val="Normal"/>
    <w:rsid w:val="00B611BE"/>
  </w:style>
  <w:style w:type="table" w:styleId="Tablaconcuadrcula">
    <w:name w:val="Table Grid"/>
    <w:basedOn w:val="Tablanormal"/>
    <w:uiPriority w:val="59"/>
    <w:rsid w:val="00B61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3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arcaaltogallego.es" TargetMode="External"/><Relationship Id="rId1" Type="http://schemas.openxmlformats.org/officeDocument/2006/relationships/hyperlink" Target="mailto:info@comarcaaltogalleg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ARPETA%20COMUN\MONTSE\PLANTILLA%20OFICIOS%20GESTIO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OFICIOS GESTIONA.dot</Template>
  <TotalTime>0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Links>
    <vt:vector size="12" baseType="variant">
      <vt:variant>
        <vt:i4>131148</vt:i4>
      </vt:variant>
      <vt:variant>
        <vt:i4>3</vt:i4>
      </vt:variant>
      <vt:variant>
        <vt:i4>0</vt:i4>
      </vt:variant>
      <vt:variant>
        <vt:i4>5</vt:i4>
      </vt:variant>
      <vt:variant>
        <vt:lpwstr>http://www.comarcaaltogallego.es/</vt:lpwstr>
      </vt:variant>
      <vt:variant>
        <vt:lpwstr/>
      </vt:variant>
      <vt:variant>
        <vt:i4>3211281</vt:i4>
      </vt:variant>
      <vt:variant>
        <vt:i4>0</vt:i4>
      </vt:variant>
      <vt:variant>
        <vt:i4>0</vt:i4>
      </vt:variant>
      <vt:variant>
        <vt:i4>5</vt:i4>
      </vt:variant>
      <vt:variant>
        <vt:lpwstr>mailto:info@comarcaaltogallego.es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Aux Administrativo</dc:creator>
  <cp:lastModifiedBy>Aux Administrativo</cp:lastModifiedBy>
  <cp:revision>3</cp:revision>
  <cp:lastPrinted>2018-08-20T11:07:00Z</cp:lastPrinted>
  <dcterms:created xsi:type="dcterms:W3CDTF">2026-05-07T11:57:00Z</dcterms:created>
  <dcterms:modified xsi:type="dcterms:W3CDTF">2026-05-07T13:09:00Z</dcterms:modified>
</cp:coreProperties>
</file>